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F65A5" w14:textId="77777777" w:rsidR="001B4D84" w:rsidRPr="00E15C18" w:rsidRDefault="001B4D84" w:rsidP="00E15C18">
      <w:pPr>
        <w:jc w:val="both"/>
        <w:rPr>
          <w:rFonts w:ascii="Times New Roman" w:hAnsi="Times New Roman" w:cs="Times New Roman"/>
          <w:noProof/>
        </w:rPr>
      </w:pPr>
    </w:p>
    <w:p w14:paraId="52320E8D" w14:textId="333BA513" w:rsidR="001B4D84" w:rsidRPr="00E15C18" w:rsidRDefault="001B4D84" w:rsidP="00E15C18">
      <w:pPr>
        <w:jc w:val="center"/>
        <w:rPr>
          <w:rFonts w:ascii="Times New Roman" w:hAnsi="Times New Roman" w:cs="Times New Roman"/>
          <w:noProof/>
        </w:rPr>
      </w:pPr>
      <w:r w:rsidRPr="00E15C18">
        <w:rPr>
          <w:rFonts w:ascii="Times New Roman" w:hAnsi="Times New Roman" w:cs="Times New Roman"/>
          <w:noProof/>
          <w:lang w:val="pt-PT" w:eastAsia="pt-PT"/>
        </w:rPr>
        <w:drawing>
          <wp:inline distT="0" distB="0" distL="0" distR="0" wp14:anchorId="6F8BF843" wp14:editId="67C00851">
            <wp:extent cx="1524000" cy="84772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8931C" w14:textId="77777777" w:rsidR="00850529" w:rsidRPr="00E15C18" w:rsidRDefault="00850529" w:rsidP="00E15C18">
      <w:pPr>
        <w:jc w:val="both"/>
        <w:rPr>
          <w:rFonts w:ascii="Times New Roman" w:hAnsi="Times New Roman" w:cs="Times New Roman"/>
          <w:noProof/>
        </w:rPr>
      </w:pPr>
    </w:p>
    <w:p w14:paraId="65652152" w14:textId="4F0755C7" w:rsidR="001B4D84" w:rsidRPr="00E15C18" w:rsidRDefault="004728BF" w:rsidP="00E15C18">
      <w:pPr>
        <w:tabs>
          <w:tab w:val="left" w:pos="409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ab/>
      </w:r>
    </w:p>
    <w:p w14:paraId="23AF8EF4" w14:textId="77777777" w:rsidR="00E15C18" w:rsidRDefault="00E15C18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0BEA61" w14:textId="77777777" w:rsidR="00E15C18" w:rsidRPr="00DB29BC" w:rsidRDefault="00E15C18" w:rsidP="00E15C18">
      <w:pPr>
        <w:spacing w:after="0" w:line="276" w:lineRule="auto"/>
        <w:jc w:val="center"/>
        <w:rPr>
          <w:rFonts w:ascii="Times New Roman" w:hAnsi="Times New Roman" w:cs="Times New Roman"/>
          <w:b/>
          <w:bCs/>
          <w:spacing w:val="20"/>
          <w:sz w:val="24"/>
          <w:szCs w:val="24"/>
        </w:rPr>
      </w:pPr>
      <w:r w:rsidRPr="00DB29BC">
        <w:rPr>
          <w:rFonts w:ascii="Times New Roman" w:hAnsi="Times New Roman" w:cs="Times New Roman"/>
          <w:b/>
          <w:bCs/>
          <w:spacing w:val="20"/>
          <w:sz w:val="24"/>
          <w:szCs w:val="24"/>
        </w:rPr>
        <w:t>CHAMADA PARA CANDIDATURAS AO GRUPO DE INVESTIGAÇÃO</w:t>
      </w:r>
    </w:p>
    <w:p w14:paraId="612B4681" w14:textId="77777777" w:rsidR="00E15C18" w:rsidRPr="00DB29BC" w:rsidRDefault="00E15C18" w:rsidP="00E15C18">
      <w:pPr>
        <w:spacing w:after="72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B29BC">
        <w:rPr>
          <w:rFonts w:ascii="Times New Roman" w:hAnsi="Times New Roman" w:cs="Times New Roman"/>
          <w:b/>
          <w:bCs/>
          <w:sz w:val="24"/>
          <w:szCs w:val="24"/>
        </w:rPr>
        <w:t>LEITURAS ÉTNICO RACIAIS DAS DIMENSÕES DAS VIOLÊNCIAS DE GÊNERO</w:t>
      </w:r>
    </w:p>
    <w:p w14:paraId="740CB31E" w14:textId="294C6925" w:rsidR="004728BF" w:rsidRPr="00E15C18" w:rsidRDefault="004728BF" w:rsidP="00E15C1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 xml:space="preserve">Seleção de </w:t>
      </w:r>
      <w:r w:rsidR="00E15C18">
        <w:rPr>
          <w:rFonts w:ascii="Times New Roman" w:hAnsi="Times New Roman" w:cs="Times New Roman"/>
          <w:sz w:val="24"/>
          <w:szCs w:val="24"/>
        </w:rPr>
        <w:t>Grupo de Investigação</w:t>
      </w:r>
    </w:p>
    <w:p w14:paraId="5257CF9E" w14:textId="736A7A2B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C4C2EF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>AUTODECLARAÇÃO PARA CANDIDATOS(AS) COM INSCRIÇÃO NA MODALIDADE DE VAGAS: PRETOS, PARDOS, INDÍGENAS OU PESSOAS COM DEFICIÊNCIA</w:t>
      </w:r>
    </w:p>
    <w:p w14:paraId="5076F8D4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34CB15" w14:textId="0D0D1293" w:rsidR="004728BF" w:rsidRPr="00E15C18" w:rsidRDefault="00E15C18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</w:t>
      </w:r>
      <w:r w:rsidR="004728BF" w:rsidRPr="00E15C18">
        <w:rPr>
          <w:rFonts w:ascii="Times New Roman" w:hAnsi="Times New Roman" w:cs="Times New Roman"/>
          <w:sz w:val="24"/>
          <w:szCs w:val="24"/>
        </w:rPr>
        <w:t xml:space="preserve">,_____________________________________________________, nome social ____________________________________________ (se couber) inscrito/a para o processo seletivo </w:t>
      </w:r>
      <w:r>
        <w:rPr>
          <w:rFonts w:ascii="Times New Roman" w:hAnsi="Times New Roman" w:cs="Times New Roman"/>
          <w:sz w:val="24"/>
          <w:szCs w:val="24"/>
        </w:rPr>
        <w:t>do</w:t>
      </w:r>
      <w:r w:rsidR="004728BF" w:rsidRPr="00E15C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Grupo de Investigação “Leituras Étnico Raciais das Dimensões das Vi</w:t>
      </w:r>
      <w:r w:rsidR="004728BF" w:rsidRPr="00E15C18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lências de Gênero”</w:t>
      </w:r>
      <w:r w:rsidR="004728BF" w:rsidRPr="00E15C18">
        <w:rPr>
          <w:rFonts w:ascii="Times New Roman" w:hAnsi="Times New Roman" w:cs="Times New Roman"/>
          <w:sz w:val="24"/>
          <w:szCs w:val="24"/>
        </w:rPr>
        <w:t xml:space="preserve"> ano de 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4728BF" w:rsidRPr="00E15C18">
        <w:rPr>
          <w:rFonts w:ascii="Times New Roman" w:hAnsi="Times New Roman" w:cs="Times New Roman"/>
          <w:sz w:val="24"/>
          <w:szCs w:val="24"/>
        </w:rPr>
        <w:t xml:space="preserve"> – ingresso 2021, declaro, identificar‐me como ____________ (indicar preto ou pardo ou indígena ou pessoa com deficiência).</w:t>
      </w:r>
    </w:p>
    <w:p w14:paraId="275FDE50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>Informo a seguir o(s) critério(s) utilizado(s) nesta autodeclaração.</w:t>
      </w:r>
    </w:p>
    <w:p w14:paraId="23E07C4E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15C18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15C18">
        <w:rPr>
          <w:rFonts w:ascii="Times New Roman" w:hAnsi="Times New Roman" w:cs="Times New Roman"/>
          <w:sz w:val="24"/>
          <w:szCs w:val="24"/>
        </w:rPr>
        <w:t xml:space="preserve"> ) Características físicas.</w:t>
      </w:r>
    </w:p>
    <w:p w14:paraId="760D7C9F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 xml:space="preserve">Especifique: _____________________________________________________________________________________________                     </w:t>
      </w:r>
    </w:p>
    <w:p w14:paraId="7E72DA1E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15C18">
        <w:rPr>
          <w:rFonts w:ascii="Times New Roman" w:hAnsi="Times New Roman" w:cs="Times New Roman"/>
          <w:sz w:val="24"/>
          <w:szCs w:val="24"/>
        </w:rPr>
        <w:t>(  )</w:t>
      </w:r>
      <w:proofErr w:type="gramEnd"/>
      <w:r w:rsidRPr="00E15C18">
        <w:rPr>
          <w:rFonts w:ascii="Times New Roman" w:hAnsi="Times New Roman" w:cs="Times New Roman"/>
          <w:sz w:val="24"/>
          <w:szCs w:val="24"/>
        </w:rPr>
        <w:t xml:space="preserve"> Deficiência.</w:t>
      </w:r>
    </w:p>
    <w:p w14:paraId="1726A291" w14:textId="77777777" w:rsidR="004728BF" w:rsidRPr="00E15C18" w:rsidRDefault="004728BF" w:rsidP="00E15C1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5C18">
        <w:rPr>
          <w:rFonts w:ascii="Times New Roman" w:hAnsi="Times New Roman" w:cs="Times New Roman"/>
          <w:sz w:val="24"/>
          <w:szCs w:val="24"/>
        </w:rPr>
        <w:t xml:space="preserve">Especifique: _____________________________________________________________________________________________                </w:t>
      </w:r>
    </w:p>
    <w:sectPr w:rsidR="004728BF" w:rsidRPr="00E15C18" w:rsidSect="00DA4EF3">
      <w:footerReference w:type="default" r:id="rId9"/>
      <w:footerReference w:type="first" r:id="rId10"/>
      <w:type w:val="continuous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589EBA" w14:textId="77777777" w:rsidR="000857DA" w:rsidRDefault="000857DA" w:rsidP="00F659F1">
      <w:pPr>
        <w:spacing w:after="0" w:line="240" w:lineRule="auto"/>
      </w:pPr>
      <w:r>
        <w:separator/>
      </w:r>
    </w:p>
  </w:endnote>
  <w:endnote w:type="continuationSeparator" w:id="0">
    <w:p w14:paraId="3664C12F" w14:textId="77777777" w:rsidR="000857DA" w:rsidRDefault="000857DA" w:rsidP="00F65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okmarkStart w:id="0" w:name="_Hlk34556092"/>
  <w:bookmarkStart w:id="1" w:name="_Hlk34556093"/>
  <w:p w14:paraId="548611F3" w14:textId="77777777" w:rsidR="002B0AD2" w:rsidRPr="00FF56FC" w:rsidRDefault="00FF56FC" w:rsidP="00FF56FC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 w:rsidRPr="004C7406">
      <w:rPr>
        <w:noProof/>
        <w:lang w:val="pt-PT" w:eastAsia="pt-PT"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08B97A1F" wp14:editId="4E8EB23B">
              <wp:simplePos x="0" y="0"/>
              <wp:positionH relativeFrom="margin">
                <wp:align>center</wp:align>
              </wp:positionH>
              <wp:positionV relativeFrom="paragraph">
                <wp:posOffset>-397625</wp:posOffset>
              </wp:positionV>
              <wp:extent cx="2493073" cy="377241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06FA69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61C172C6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555CEDAB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B97A1F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0;margin-top:-31.3pt;width:196.3pt;height:29.7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" filled="f" stroked="f">
              <v:textbox>
                <w:txbxContent>
                  <w:p w14:paraId="7706FA69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14:paraId="61C172C6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14:paraId="555CEDAB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D5564D">
      <w:rPr>
        <w:rFonts w:ascii="Arial" w:hAnsi="Arial" w:cs="Arial"/>
        <w:noProof/>
        <w:color w:val="FFFFFF" w:themeColor="background1"/>
        <w:sz w:val="16"/>
        <w:szCs w:val="16"/>
        <w:lang w:val="pt-PT" w:eastAsia="pt-PT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3585966" wp14:editId="7F6A8155">
              <wp:simplePos x="0" y="0"/>
              <wp:positionH relativeFrom="rightMargin">
                <wp:posOffset>29028</wp:posOffset>
              </wp:positionH>
              <wp:positionV relativeFrom="bottomMargin">
                <wp:posOffset>346075</wp:posOffset>
              </wp:positionV>
              <wp:extent cx="466627" cy="466627"/>
              <wp:effectExtent l="0" t="0" r="10160" b="10160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627" cy="466627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2618AA9D" w14:textId="368ECF96" w:rsidR="00FF56FC" w:rsidRPr="00D5564D" w:rsidRDefault="00FF56FC" w:rsidP="00FF56FC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A06911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4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w14:anchorId="53585966" id="Elipse 11" o:spid="_x0000_s1027" style="position:absolute;left:0;text-align:left;margin-left:2.3pt;margin-top:27.25pt;width:36.75pt;height:36.75pt;rotation:18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" filled="f" fillcolor="#c0504d" strokecolor="white [3212]" strokeweight="1pt">
              <v:textbox inset=",0,,0">
                <w:txbxContent>
                  <w:p w14:paraId="2618AA9D" w14:textId="368ECF96" w:rsidR="00FF56FC" w:rsidRPr="00D5564D" w:rsidRDefault="00FF56FC" w:rsidP="00FF56FC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A06911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4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 w:rsidRPr="00D5564D">
      <w:rPr>
        <w:noProof/>
        <w:lang w:val="pt-PT" w:eastAsia="pt-PT"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33F08D92" wp14:editId="2E73DEE6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C7A568" id="Forma Livre: Forma 9" o:spid="_x0000_s1026" style="position:absolute;margin-left:.05pt;margin-top:-31.2pt;width:595.1pt;height:40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Pr="00D5564D">
      <w:rPr>
        <w:noProof/>
        <w:lang w:val="pt-PT" w:eastAsia="pt-PT"/>
      </w:rPr>
      <w:drawing>
        <wp:anchor distT="0" distB="0" distL="114300" distR="114300" simplePos="0" relativeHeight="251671552" behindDoc="0" locked="0" layoutInCell="1" allowOverlap="1" wp14:anchorId="2E3AF49F" wp14:editId="26C75426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noProof/>
        <w:lang w:val="pt-PT" w:eastAsia="pt-PT"/>
      </w:rPr>
      <w:drawing>
        <wp:anchor distT="0" distB="0" distL="114300" distR="114300" simplePos="0" relativeHeight="251672576" behindDoc="0" locked="0" layoutInCell="1" allowOverlap="1" wp14:anchorId="47F40E38" wp14:editId="78D26111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0"/>
    <w:bookmarkEnd w:id="1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41E67" w14:textId="77777777" w:rsidR="00FF56FC" w:rsidRDefault="00FF56FC" w:rsidP="00FF56FC">
    <w:pPr>
      <w:pStyle w:val="Rodap"/>
    </w:pPr>
    <w:r w:rsidRPr="004C7406">
      <w:rPr>
        <w:noProof/>
        <w:lang w:val="pt-PT" w:eastAsia="pt-PT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 wp14:anchorId="39E2CA81" wp14:editId="4C7F7E1F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73" cy="377241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73" cy="37724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34C333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14:paraId="36314901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14:paraId="1BCA7E29" w14:textId="77777777"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E2CA81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-24.95pt;width:196.3pt;height:29.7pt;z-index:2516766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" filled="f" stroked="f">
              <v:textbox>
                <w:txbxContent>
                  <w:p w14:paraId="4F34C333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14:paraId="36314901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14:paraId="1BCA7E29" w14:textId="77777777"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Pr="004C7406">
      <w:rPr>
        <w:noProof/>
        <w:lang w:val="pt-PT" w:eastAsia="pt-PT"/>
      </w:rPr>
      <w:drawing>
        <wp:anchor distT="0" distB="0" distL="114300" distR="114300" simplePos="0" relativeHeight="251678720" behindDoc="0" locked="0" layoutInCell="1" allowOverlap="1" wp14:anchorId="52163B22" wp14:editId="39E77951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val="pt-PT" w:eastAsia="pt-PT"/>
      </w:rPr>
      <w:drawing>
        <wp:anchor distT="0" distB="0" distL="114300" distR="114300" simplePos="0" relativeHeight="251677696" behindDoc="0" locked="0" layoutInCell="1" allowOverlap="1" wp14:anchorId="0025FCD5" wp14:editId="4C613A24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C7406">
      <w:rPr>
        <w:noProof/>
        <w:lang w:val="pt-PT" w:eastAsia="pt-PT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49004AD9" wp14:editId="2B4451E8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95AA1AD" id="Forma Livre: Forma 3" o:spid="_x0000_s1026" style="position:absolute;margin-left:.7pt;margin-top:-25.05pt;width:595.1pt;height:40.7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5ACEDF" w14:textId="77777777" w:rsidR="000857DA" w:rsidRDefault="000857DA" w:rsidP="00F659F1">
      <w:pPr>
        <w:spacing w:after="0" w:line="240" w:lineRule="auto"/>
      </w:pPr>
      <w:r>
        <w:separator/>
      </w:r>
    </w:p>
  </w:footnote>
  <w:footnote w:type="continuationSeparator" w:id="0">
    <w:p w14:paraId="43DB63E4" w14:textId="77777777" w:rsidR="000857DA" w:rsidRDefault="000857DA" w:rsidP="00F65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181E14"/>
    <w:multiLevelType w:val="hybridMultilevel"/>
    <w:tmpl w:val="2026B4A0"/>
    <w:lvl w:ilvl="0" w:tplc="0416000F">
      <w:start w:val="1"/>
      <w:numFmt w:val="decimal"/>
      <w:lvlText w:val="%1."/>
      <w:lvlJc w:val="left"/>
      <w:pPr>
        <w:ind w:left="3130" w:hanging="360"/>
      </w:pPr>
    </w:lvl>
    <w:lvl w:ilvl="1" w:tplc="04160019" w:tentative="1">
      <w:start w:val="1"/>
      <w:numFmt w:val="lowerLetter"/>
      <w:lvlText w:val="%2."/>
      <w:lvlJc w:val="left"/>
      <w:pPr>
        <w:ind w:left="3850" w:hanging="360"/>
      </w:pPr>
    </w:lvl>
    <w:lvl w:ilvl="2" w:tplc="0416001B" w:tentative="1">
      <w:start w:val="1"/>
      <w:numFmt w:val="lowerRoman"/>
      <w:lvlText w:val="%3."/>
      <w:lvlJc w:val="right"/>
      <w:pPr>
        <w:ind w:left="4570" w:hanging="180"/>
      </w:pPr>
    </w:lvl>
    <w:lvl w:ilvl="3" w:tplc="0416000F" w:tentative="1">
      <w:start w:val="1"/>
      <w:numFmt w:val="decimal"/>
      <w:lvlText w:val="%4."/>
      <w:lvlJc w:val="left"/>
      <w:pPr>
        <w:ind w:left="5290" w:hanging="360"/>
      </w:pPr>
    </w:lvl>
    <w:lvl w:ilvl="4" w:tplc="04160019" w:tentative="1">
      <w:start w:val="1"/>
      <w:numFmt w:val="lowerLetter"/>
      <w:lvlText w:val="%5."/>
      <w:lvlJc w:val="left"/>
      <w:pPr>
        <w:ind w:left="6010" w:hanging="360"/>
      </w:pPr>
    </w:lvl>
    <w:lvl w:ilvl="5" w:tplc="0416001B" w:tentative="1">
      <w:start w:val="1"/>
      <w:numFmt w:val="lowerRoman"/>
      <w:lvlText w:val="%6."/>
      <w:lvlJc w:val="right"/>
      <w:pPr>
        <w:ind w:left="6730" w:hanging="180"/>
      </w:pPr>
    </w:lvl>
    <w:lvl w:ilvl="6" w:tplc="0416000F" w:tentative="1">
      <w:start w:val="1"/>
      <w:numFmt w:val="decimal"/>
      <w:lvlText w:val="%7."/>
      <w:lvlJc w:val="left"/>
      <w:pPr>
        <w:ind w:left="7450" w:hanging="360"/>
      </w:pPr>
    </w:lvl>
    <w:lvl w:ilvl="7" w:tplc="04160019" w:tentative="1">
      <w:start w:val="1"/>
      <w:numFmt w:val="lowerLetter"/>
      <w:lvlText w:val="%8."/>
      <w:lvlJc w:val="left"/>
      <w:pPr>
        <w:ind w:left="8170" w:hanging="360"/>
      </w:pPr>
    </w:lvl>
    <w:lvl w:ilvl="8" w:tplc="0416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73D9186E"/>
    <w:multiLevelType w:val="hybridMultilevel"/>
    <w:tmpl w:val="F978F624"/>
    <w:lvl w:ilvl="0" w:tplc="E408C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789" w:hanging="360"/>
      </w:pPr>
    </w:lvl>
    <w:lvl w:ilvl="2" w:tplc="0816001B" w:tentative="1">
      <w:start w:val="1"/>
      <w:numFmt w:val="lowerRoman"/>
      <w:lvlText w:val="%3."/>
      <w:lvlJc w:val="right"/>
      <w:pPr>
        <w:ind w:left="2509" w:hanging="180"/>
      </w:pPr>
    </w:lvl>
    <w:lvl w:ilvl="3" w:tplc="0816000F" w:tentative="1">
      <w:start w:val="1"/>
      <w:numFmt w:val="decimal"/>
      <w:lvlText w:val="%4."/>
      <w:lvlJc w:val="left"/>
      <w:pPr>
        <w:ind w:left="3229" w:hanging="360"/>
      </w:pPr>
    </w:lvl>
    <w:lvl w:ilvl="4" w:tplc="08160019" w:tentative="1">
      <w:start w:val="1"/>
      <w:numFmt w:val="lowerLetter"/>
      <w:lvlText w:val="%5."/>
      <w:lvlJc w:val="left"/>
      <w:pPr>
        <w:ind w:left="3949" w:hanging="360"/>
      </w:pPr>
    </w:lvl>
    <w:lvl w:ilvl="5" w:tplc="0816001B" w:tentative="1">
      <w:start w:val="1"/>
      <w:numFmt w:val="lowerRoman"/>
      <w:lvlText w:val="%6."/>
      <w:lvlJc w:val="right"/>
      <w:pPr>
        <w:ind w:left="4669" w:hanging="180"/>
      </w:pPr>
    </w:lvl>
    <w:lvl w:ilvl="6" w:tplc="0816000F" w:tentative="1">
      <w:start w:val="1"/>
      <w:numFmt w:val="decimal"/>
      <w:lvlText w:val="%7."/>
      <w:lvlJc w:val="left"/>
      <w:pPr>
        <w:ind w:left="5389" w:hanging="360"/>
      </w:pPr>
    </w:lvl>
    <w:lvl w:ilvl="7" w:tplc="08160019" w:tentative="1">
      <w:start w:val="1"/>
      <w:numFmt w:val="lowerLetter"/>
      <w:lvlText w:val="%8."/>
      <w:lvlJc w:val="left"/>
      <w:pPr>
        <w:ind w:left="6109" w:hanging="360"/>
      </w:pPr>
    </w:lvl>
    <w:lvl w:ilvl="8" w:tplc="0816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G2tLC0NDO0NDA0NrZQ0lEKTi0uzszPAykwqwUAnj7AZCwAAAA="/>
  </w:docVars>
  <w:rsids>
    <w:rsidRoot w:val="00402CAD"/>
    <w:rsid w:val="00001EA1"/>
    <w:rsid w:val="00014189"/>
    <w:rsid w:val="000167C7"/>
    <w:rsid w:val="00017C6D"/>
    <w:rsid w:val="000216FD"/>
    <w:rsid w:val="00033F19"/>
    <w:rsid w:val="00041CFE"/>
    <w:rsid w:val="0005107C"/>
    <w:rsid w:val="00054F46"/>
    <w:rsid w:val="00072DAE"/>
    <w:rsid w:val="000772FC"/>
    <w:rsid w:val="00077879"/>
    <w:rsid w:val="00084BD6"/>
    <w:rsid w:val="000857DA"/>
    <w:rsid w:val="000A5F7C"/>
    <w:rsid w:val="000B2FC8"/>
    <w:rsid w:val="000C22E6"/>
    <w:rsid w:val="000D153A"/>
    <w:rsid w:val="000D3353"/>
    <w:rsid w:val="000D44DB"/>
    <w:rsid w:val="000E5487"/>
    <w:rsid w:val="000E7F8C"/>
    <w:rsid w:val="001129CE"/>
    <w:rsid w:val="00114251"/>
    <w:rsid w:val="00123674"/>
    <w:rsid w:val="00146594"/>
    <w:rsid w:val="0015106C"/>
    <w:rsid w:val="00154B92"/>
    <w:rsid w:val="0015726F"/>
    <w:rsid w:val="0017605A"/>
    <w:rsid w:val="00181AE0"/>
    <w:rsid w:val="00184691"/>
    <w:rsid w:val="00186789"/>
    <w:rsid w:val="001A738F"/>
    <w:rsid w:val="001B4493"/>
    <w:rsid w:val="001B4D84"/>
    <w:rsid w:val="001C0F63"/>
    <w:rsid w:val="001C3A2E"/>
    <w:rsid w:val="001D5314"/>
    <w:rsid w:val="001D7C21"/>
    <w:rsid w:val="001D7CE0"/>
    <w:rsid w:val="001E3AFD"/>
    <w:rsid w:val="001E7087"/>
    <w:rsid w:val="001F148B"/>
    <w:rsid w:val="001F2DEE"/>
    <w:rsid w:val="001F643A"/>
    <w:rsid w:val="001F690D"/>
    <w:rsid w:val="00203057"/>
    <w:rsid w:val="002046AE"/>
    <w:rsid w:val="00230C6E"/>
    <w:rsid w:val="002314EE"/>
    <w:rsid w:val="00235032"/>
    <w:rsid w:val="00260377"/>
    <w:rsid w:val="00263484"/>
    <w:rsid w:val="0026455F"/>
    <w:rsid w:val="00265D68"/>
    <w:rsid w:val="002771E6"/>
    <w:rsid w:val="002A73C3"/>
    <w:rsid w:val="002A7AB6"/>
    <w:rsid w:val="002B0AD2"/>
    <w:rsid w:val="002C39E6"/>
    <w:rsid w:val="0030237D"/>
    <w:rsid w:val="00304386"/>
    <w:rsid w:val="0032468A"/>
    <w:rsid w:val="00340BFA"/>
    <w:rsid w:val="003541F5"/>
    <w:rsid w:val="00356793"/>
    <w:rsid w:val="00370680"/>
    <w:rsid w:val="00376580"/>
    <w:rsid w:val="003766CA"/>
    <w:rsid w:val="00377251"/>
    <w:rsid w:val="003A0EF1"/>
    <w:rsid w:val="003A10EC"/>
    <w:rsid w:val="003A448E"/>
    <w:rsid w:val="003A52B1"/>
    <w:rsid w:val="003A69BB"/>
    <w:rsid w:val="003B0DC8"/>
    <w:rsid w:val="003C27D5"/>
    <w:rsid w:val="003D55E0"/>
    <w:rsid w:val="003E469B"/>
    <w:rsid w:val="003E4DDB"/>
    <w:rsid w:val="00402CAD"/>
    <w:rsid w:val="00404CDD"/>
    <w:rsid w:val="00405BF3"/>
    <w:rsid w:val="00411102"/>
    <w:rsid w:val="00412CC4"/>
    <w:rsid w:val="00416CDE"/>
    <w:rsid w:val="0043744E"/>
    <w:rsid w:val="00457C8D"/>
    <w:rsid w:val="0046160D"/>
    <w:rsid w:val="00471787"/>
    <w:rsid w:val="004728BF"/>
    <w:rsid w:val="00485558"/>
    <w:rsid w:val="004A0046"/>
    <w:rsid w:val="004A194A"/>
    <w:rsid w:val="004A30BB"/>
    <w:rsid w:val="004B1BF9"/>
    <w:rsid w:val="004B3DFE"/>
    <w:rsid w:val="004C16AD"/>
    <w:rsid w:val="004C2EFE"/>
    <w:rsid w:val="004D1E94"/>
    <w:rsid w:val="004D23D6"/>
    <w:rsid w:val="004D78F8"/>
    <w:rsid w:val="004E4219"/>
    <w:rsid w:val="004E7F01"/>
    <w:rsid w:val="004F0E3E"/>
    <w:rsid w:val="005001AC"/>
    <w:rsid w:val="005124B8"/>
    <w:rsid w:val="00517384"/>
    <w:rsid w:val="005176F8"/>
    <w:rsid w:val="0052132C"/>
    <w:rsid w:val="00533097"/>
    <w:rsid w:val="00535F28"/>
    <w:rsid w:val="005467CA"/>
    <w:rsid w:val="00557C24"/>
    <w:rsid w:val="00557CAC"/>
    <w:rsid w:val="00561A9D"/>
    <w:rsid w:val="0056325F"/>
    <w:rsid w:val="005758E1"/>
    <w:rsid w:val="00576851"/>
    <w:rsid w:val="00576A27"/>
    <w:rsid w:val="00585044"/>
    <w:rsid w:val="005A7E8B"/>
    <w:rsid w:val="005B1C52"/>
    <w:rsid w:val="005C31CD"/>
    <w:rsid w:val="005C4B1D"/>
    <w:rsid w:val="005D3EED"/>
    <w:rsid w:val="005E1663"/>
    <w:rsid w:val="005E2B47"/>
    <w:rsid w:val="005F012C"/>
    <w:rsid w:val="00602044"/>
    <w:rsid w:val="00604BE6"/>
    <w:rsid w:val="00615774"/>
    <w:rsid w:val="006163C5"/>
    <w:rsid w:val="00621E7B"/>
    <w:rsid w:val="006225CD"/>
    <w:rsid w:val="00633C01"/>
    <w:rsid w:val="00633D92"/>
    <w:rsid w:val="006570A5"/>
    <w:rsid w:val="006576B2"/>
    <w:rsid w:val="00663BD1"/>
    <w:rsid w:val="00666826"/>
    <w:rsid w:val="00671E1B"/>
    <w:rsid w:val="00681525"/>
    <w:rsid w:val="00681FD5"/>
    <w:rsid w:val="00682F15"/>
    <w:rsid w:val="00683AD6"/>
    <w:rsid w:val="006845C0"/>
    <w:rsid w:val="00686B25"/>
    <w:rsid w:val="0069128A"/>
    <w:rsid w:val="00691B08"/>
    <w:rsid w:val="006A1AD3"/>
    <w:rsid w:val="006A334A"/>
    <w:rsid w:val="006B51CD"/>
    <w:rsid w:val="006C5174"/>
    <w:rsid w:val="006C5CB1"/>
    <w:rsid w:val="006C7094"/>
    <w:rsid w:val="006D230D"/>
    <w:rsid w:val="00703C41"/>
    <w:rsid w:val="00716878"/>
    <w:rsid w:val="007200E8"/>
    <w:rsid w:val="00723A18"/>
    <w:rsid w:val="0074202E"/>
    <w:rsid w:val="007426EC"/>
    <w:rsid w:val="00746C5F"/>
    <w:rsid w:val="0075460D"/>
    <w:rsid w:val="00756522"/>
    <w:rsid w:val="00761974"/>
    <w:rsid w:val="00761BD2"/>
    <w:rsid w:val="00774D7B"/>
    <w:rsid w:val="00775731"/>
    <w:rsid w:val="007B32EB"/>
    <w:rsid w:val="007B3788"/>
    <w:rsid w:val="007D0711"/>
    <w:rsid w:val="007E3FBA"/>
    <w:rsid w:val="007E657F"/>
    <w:rsid w:val="007F6B36"/>
    <w:rsid w:val="0080523A"/>
    <w:rsid w:val="00826951"/>
    <w:rsid w:val="00832221"/>
    <w:rsid w:val="008337FA"/>
    <w:rsid w:val="0084545D"/>
    <w:rsid w:val="008456D6"/>
    <w:rsid w:val="00850529"/>
    <w:rsid w:val="00861AD4"/>
    <w:rsid w:val="00863EE6"/>
    <w:rsid w:val="00864D77"/>
    <w:rsid w:val="00881265"/>
    <w:rsid w:val="008A65E2"/>
    <w:rsid w:val="008B0162"/>
    <w:rsid w:val="008B1A0E"/>
    <w:rsid w:val="008B25E5"/>
    <w:rsid w:val="008C42DF"/>
    <w:rsid w:val="008C7F66"/>
    <w:rsid w:val="008D2DE3"/>
    <w:rsid w:val="008E4820"/>
    <w:rsid w:val="008F15C8"/>
    <w:rsid w:val="008F22D3"/>
    <w:rsid w:val="008F3F57"/>
    <w:rsid w:val="00902ACF"/>
    <w:rsid w:val="00920CD9"/>
    <w:rsid w:val="00926CF7"/>
    <w:rsid w:val="009341C8"/>
    <w:rsid w:val="00935A88"/>
    <w:rsid w:val="00935CF5"/>
    <w:rsid w:val="009407E9"/>
    <w:rsid w:val="00942606"/>
    <w:rsid w:val="00952077"/>
    <w:rsid w:val="009537C9"/>
    <w:rsid w:val="00956481"/>
    <w:rsid w:val="0097316D"/>
    <w:rsid w:val="0097421E"/>
    <w:rsid w:val="0097571E"/>
    <w:rsid w:val="009848BF"/>
    <w:rsid w:val="009A226A"/>
    <w:rsid w:val="009A34D8"/>
    <w:rsid w:val="009B0C74"/>
    <w:rsid w:val="009E089D"/>
    <w:rsid w:val="009F07E4"/>
    <w:rsid w:val="009F6E5F"/>
    <w:rsid w:val="00A02BA6"/>
    <w:rsid w:val="00A03E82"/>
    <w:rsid w:val="00A04F55"/>
    <w:rsid w:val="00A06911"/>
    <w:rsid w:val="00A204CE"/>
    <w:rsid w:val="00A252B9"/>
    <w:rsid w:val="00A412D5"/>
    <w:rsid w:val="00A413FB"/>
    <w:rsid w:val="00A431CB"/>
    <w:rsid w:val="00A57920"/>
    <w:rsid w:val="00A57BDA"/>
    <w:rsid w:val="00A760B8"/>
    <w:rsid w:val="00A81A95"/>
    <w:rsid w:val="00A86894"/>
    <w:rsid w:val="00A86C17"/>
    <w:rsid w:val="00A87259"/>
    <w:rsid w:val="00A9734D"/>
    <w:rsid w:val="00AB5554"/>
    <w:rsid w:val="00AC1C23"/>
    <w:rsid w:val="00AC450D"/>
    <w:rsid w:val="00AD5469"/>
    <w:rsid w:val="00AE1B3A"/>
    <w:rsid w:val="00AF35DB"/>
    <w:rsid w:val="00AF76AE"/>
    <w:rsid w:val="00B04F80"/>
    <w:rsid w:val="00B06349"/>
    <w:rsid w:val="00B12C04"/>
    <w:rsid w:val="00B20EFC"/>
    <w:rsid w:val="00B35420"/>
    <w:rsid w:val="00B3702D"/>
    <w:rsid w:val="00B41A7E"/>
    <w:rsid w:val="00B52880"/>
    <w:rsid w:val="00B52AB9"/>
    <w:rsid w:val="00B54DA3"/>
    <w:rsid w:val="00B65497"/>
    <w:rsid w:val="00B66E3A"/>
    <w:rsid w:val="00B72C7E"/>
    <w:rsid w:val="00B85381"/>
    <w:rsid w:val="00B87249"/>
    <w:rsid w:val="00B91B0C"/>
    <w:rsid w:val="00B96574"/>
    <w:rsid w:val="00BA1C0B"/>
    <w:rsid w:val="00BA4928"/>
    <w:rsid w:val="00BB37CF"/>
    <w:rsid w:val="00BB6545"/>
    <w:rsid w:val="00BC6C8A"/>
    <w:rsid w:val="00BD25BD"/>
    <w:rsid w:val="00BD486B"/>
    <w:rsid w:val="00BE08C7"/>
    <w:rsid w:val="00C11867"/>
    <w:rsid w:val="00C12BEC"/>
    <w:rsid w:val="00C15F21"/>
    <w:rsid w:val="00C243E1"/>
    <w:rsid w:val="00C32CE0"/>
    <w:rsid w:val="00C34872"/>
    <w:rsid w:val="00C41A7B"/>
    <w:rsid w:val="00C528E1"/>
    <w:rsid w:val="00C52B2A"/>
    <w:rsid w:val="00C547BB"/>
    <w:rsid w:val="00C54C6D"/>
    <w:rsid w:val="00C57192"/>
    <w:rsid w:val="00C6662D"/>
    <w:rsid w:val="00C66D64"/>
    <w:rsid w:val="00C94DA9"/>
    <w:rsid w:val="00CA77EF"/>
    <w:rsid w:val="00CB0F0C"/>
    <w:rsid w:val="00CD2542"/>
    <w:rsid w:val="00CE41D8"/>
    <w:rsid w:val="00CE5131"/>
    <w:rsid w:val="00D051D9"/>
    <w:rsid w:val="00D05322"/>
    <w:rsid w:val="00D176DE"/>
    <w:rsid w:val="00D2100D"/>
    <w:rsid w:val="00D23823"/>
    <w:rsid w:val="00D265EF"/>
    <w:rsid w:val="00D5155F"/>
    <w:rsid w:val="00D90D14"/>
    <w:rsid w:val="00D9232D"/>
    <w:rsid w:val="00DA1800"/>
    <w:rsid w:val="00DA48AF"/>
    <w:rsid w:val="00DA4EB9"/>
    <w:rsid w:val="00DA4EF3"/>
    <w:rsid w:val="00DB29BC"/>
    <w:rsid w:val="00DB40C0"/>
    <w:rsid w:val="00DB4366"/>
    <w:rsid w:val="00DB5503"/>
    <w:rsid w:val="00DD17EF"/>
    <w:rsid w:val="00DD3B54"/>
    <w:rsid w:val="00DD5392"/>
    <w:rsid w:val="00DD67AB"/>
    <w:rsid w:val="00DD6B34"/>
    <w:rsid w:val="00DD6ECD"/>
    <w:rsid w:val="00DE23EE"/>
    <w:rsid w:val="00E024FD"/>
    <w:rsid w:val="00E02F3E"/>
    <w:rsid w:val="00E1005B"/>
    <w:rsid w:val="00E15B87"/>
    <w:rsid w:val="00E15C18"/>
    <w:rsid w:val="00E2417E"/>
    <w:rsid w:val="00E30A7A"/>
    <w:rsid w:val="00E31FFD"/>
    <w:rsid w:val="00E3611B"/>
    <w:rsid w:val="00E420AA"/>
    <w:rsid w:val="00E46019"/>
    <w:rsid w:val="00E465D8"/>
    <w:rsid w:val="00E5110C"/>
    <w:rsid w:val="00E575DA"/>
    <w:rsid w:val="00E6006E"/>
    <w:rsid w:val="00E62B6D"/>
    <w:rsid w:val="00E6456B"/>
    <w:rsid w:val="00E7079E"/>
    <w:rsid w:val="00E936AC"/>
    <w:rsid w:val="00E96C72"/>
    <w:rsid w:val="00EA57BC"/>
    <w:rsid w:val="00EB27C9"/>
    <w:rsid w:val="00EC0522"/>
    <w:rsid w:val="00EC7300"/>
    <w:rsid w:val="00EC7A65"/>
    <w:rsid w:val="00ED164E"/>
    <w:rsid w:val="00ED3895"/>
    <w:rsid w:val="00ED3B8F"/>
    <w:rsid w:val="00EE612B"/>
    <w:rsid w:val="00EE68AC"/>
    <w:rsid w:val="00EF2838"/>
    <w:rsid w:val="00EF75CD"/>
    <w:rsid w:val="00F02543"/>
    <w:rsid w:val="00F11E8E"/>
    <w:rsid w:val="00F12D34"/>
    <w:rsid w:val="00F2393A"/>
    <w:rsid w:val="00F34297"/>
    <w:rsid w:val="00F34E08"/>
    <w:rsid w:val="00F374FA"/>
    <w:rsid w:val="00F44E74"/>
    <w:rsid w:val="00F60A3D"/>
    <w:rsid w:val="00F659F1"/>
    <w:rsid w:val="00F75236"/>
    <w:rsid w:val="00F80163"/>
    <w:rsid w:val="00FA0A76"/>
    <w:rsid w:val="00FA4511"/>
    <w:rsid w:val="00FC5851"/>
    <w:rsid w:val="00FD75DE"/>
    <w:rsid w:val="00FE0EC8"/>
    <w:rsid w:val="00FF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B3E576"/>
  <w15:chartTrackingRefBased/>
  <w15:docId w15:val="{9B355F24-EACF-4C5F-89A7-4ECBAEB87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77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772FC"/>
    <w:pPr>
      <w:outlineLvl w:val="9"/>
    </w:pPr>
    <w:rPr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59F1"/>
  </w:style>
  <w:style w:type="paragraph" w:styleId="Rodap">
    <w:name w:val="footer"/>
    <w:basedOn w:val="Normal"/>
    <w:link w:val="Rodap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59F1"/>
  </w:style>
  <w:style w:type="paragraph" w:styleId="SemEspaamento">
    <w:name w:val="No Spacing"/>
    <w:uiPriority w:val="1"/>
    <w:qFormat/>
    <w:rsid w:val="0053309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46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12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dur\OneDrive%20-%20Universidade%20de%20Lisboa\NELB%202021\Modelo%20de%20Ata%20NELB%202020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4025CF-2E43-4726-A14A-13FFA4B94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Ata NELB 2020</Template>
  <TotalTime>11</TotalTime>
  <Pages>1</Pages>
  <Words>162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Eduarda Ribeiro</dc:creator>
  <cp:keywords/>
  <dc:description/>
  <cp:lastModifiedBy>Bruna Lebre Scultori Da Silva</cp:lastModifiedBy>
  <cp:revision>4</cp:revision>
  <dcterms:created xsi:type="dcterms:W3CDTF">2021-02-03T18:50:00Z</dcterms:created>
  <dcterms:modified xsi:type="dcterms:W3CDTF">2021-02-08T14:07:00Z</dcterms:modified>
</cp:coreProperties>
</file>